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74922876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:rsidR="00290902" w:rsidRDefault="00290902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27872" behindDoc="0" locked="0" layoutInCell="1" allowOverlap="1" wp14:anchorId="15A8F9B4" wp14:editId="0E8028D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3175" b="3810"/>
                    <wp:wrapNone/>
                    <wp:docPr id="61" name="Rectangle 6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1A27A0" w:rsidRDefault="001A27A0">
                                    <w:pPr>
                                      <w:pStyle w:val="Title"/>
                                      <w:pBdr>
                                        <w:bottom w:val="none" w:sz="0" w:space="0" w:color="auto"/>
                                      </w:pBdr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Getting Started with Speech to Text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eastAsia="Times New Roman" w:cstheme="minorHAnsi"/>
                                    <w:color w:val="000000"/>
                                    <w:sz w:val="24"/>
                                    <w:szCs w:val="24"/>
                                    <w:lang w:eastAsia="en-GB"/>
                                  </w:rPr>
                                  <w:alias w:val="Abstract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1A27A0" w:rsidRPr="004B1A55" w:rsidRDefault="001A27A0" w:rsidP="004B1A55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Speech to Tex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t in School - W</w:t>
                                    </w:r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here to find it.</w:t>
                                    </w:r>
                                    <w:proofErr w:type="gramEnd"/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 / How to set up the headset 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microphone. / Checking Sound.  </w:t>
                                    </w:r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/Built in Tutorials "How to Train Your Computer to Better Understand You".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 </w:t>
                                    </w:r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/ Using Speech to Text in School - Word Pad and </w:t>
                                    </w:r>
                                    <w:proofErr w:type="spellStart"/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>Ivona</w:t>
                                    </w:r>
                                    <w:proofErr w:type="spellEnd"/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Mini-Reader.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</w:t>
                                    </w:r>
                                    <w:r w:rsidRPr="004B1A55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t xml:space="preserve"> Basic word commands.</w:t>
                                    </w:r>
                                  </w:p>
                                </w:sdtContent>
                              </w:sdt>
                              <w:p w:rsidR="001A27A0" w:rsidRDefault="001A27A0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1A27A0" w:rsidRDefault="001A27A0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61" o:spid="_x0000_s1026" style="position:absolute;margin-left:0;margin-top:0;width:422.3pt;height:760.3pt;z-index:251727872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4B1A55" w:rsidRDefault="004B1A55">
                              <w:pPr>
                                <w:pStyle w:val="Title"/>
                                <w:pBdr>
                                  <w:bottom w:val="none" w:sz="0" w:space="0" w:color="auto"/>
                                </w:pBdr>
                                <w:jc w:val="right"/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Getting Started with Speech to Text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eastAsia="Times New Roman" w:cstheme="minorHAnsi"/>
                              <w:color w:val="000000"/>
                              <w:sz w:val="24"/>
                              <w:szCs w:val="24"/>
                              <w:lang w:eastAsia="en-GB"/>
                            </w:rPr>
                            <w:alias w:val="Abstract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4B1A55" w:rsidRPr="004B1A55" w:rsidRDefault="004B1A55" w:rsidP="004B1A55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  <w:proofErr w:type="gramStart"/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Speech to Tex</w:t>
                              </w:r>
                              <w:r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t in School</w:t>
                              </w:r>
                              <w:r w:rsidR="00487B94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 - </w:t>
                              </w:r>
                              <w:r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W</w:t>
                              </w:r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here to find it.</w:t>
                              </w:r>
                              <w:proofErr w:type="gramEnd"/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  / How to set up the headset </w:t>
                              </w:r>
                              <w:r w:rsidR="00487B94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microphone. / Checking Sound.  </w:t>
                              </w:r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/Built in Tutorials "How to Train Your Computer to Better Understand You".</w:t>
                              </w:r>
                              <w:r w:rsidR="00487B94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  </w:t>
                              </w:r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/ Using Speech to Text in School - Word Pad and </w:t>
                              </w:r>
                              <w:proofErr w:type="spellStart"/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>Ivona</w:t>
                              </w:r>
                              <w:proofErr w:type="spellEnd"/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 Mini-Reader.</w:t>
                              </w:r>
                              <w:r w:rsidR="00487B94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  <w:r w:rsidRPr="004B1A55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t xml:space="preserve"> Basic word commands.</w:t>
                              </w:r>
                            </w:p>
                          </w:sdtContent>
                        </w:sdt>
                        <w:p w:rsidR="004B1A55" w:rsidRDefault="004B1A55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:rsidR="004B1A55" w:rsidRDefault="004B1A55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65AB674A" wp14:editId="7BA68202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62" name="Rectangle 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7A0" w:rsidRPr="004B1A55" w:rsidRDefault="001A27A0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Using Speech to Text in school</w:t>
                                </w:r>
                              </w:p>
                              <w:p w:rsidR="001A27A0" w:rsidRDefault="001A27A0" w:rsidP="004B1A55">
                                <w:pPr>
                                  <w:rPr>
                                    <w:i/>
                                    <w:sz w:val="24"/>
                                    <w:szCs w:val="24"/>
                                    <w:lang w:val="en-US" w:eastAsia="ja-JP"/>
                                  </w:rPr>
                                </w:pPr>
                                <w:r w:rsidRPr="004B1A55">
                                  <w:rPr>
                                    <w:i/>
                                    <w:sz w:val="24"/>
                                    <w:szCs w:val="24"/>
                                    <w:lang w:val="en-US" w:eastAsia="ja-JP"/>
                                  </w:rPr>
                                  <w:t>Selkirk High School Additional Needs Dep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 w:eastAsia="ja-JP"/>
                                  </w:rPr>
                                  <w:t>artmen</w:t>
                                </w:r>
                                <w:r w:rsidRPr="004B1A55">
                                  <w:rPr>
                                    <w:i/>
                                    <w:sz w:val="24"/>
                                    <w:szCs w:val="24"/>
                                    <w:lang w:val="en-US" w:eastAsia="ja-JP"/>
                                  </w:rPr>
                                  <w:t xml:space="preserve">t </w:t>
                                </w:r>
                              </w:p>
                              <w:p w:rsidR="001A27A0" w:rsidRPr="004B1A55" w:rsidRDefault="001A27A0" w:rsidP="004B1A55">
                                <w:pPr>
                                  <w:rPr>
                                    <w:i/>
                                    <w:sz w:val="24"/>
                                    <w:szCs w:val="24"/>
                                    <w:lang w:val="en-US" w:eastAsia="ja-JP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 w:eastAsia="ja-JP"/>
                                  </w:rPr>
                                  <w:t>November 2014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62" o:spid="_x0000_s1027" style="position:absolute;margin-left:0;margin-top:0;width:148.1pt;height:760.3pt;z-index:251728896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" fillcolor="#1f497d [3215]" stroked="f" strokeweight="2pt">
                    <v:path arrowok="t"/>
                    <v:textbox inset="14.4pt,,14.4pt">
                      <w:txbxContent>
                        <w:p w:rsidR="004B1A55" w:rsidRPr="004B1A55" w:rsidRDefault="004B1A55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Using Speech to Text in school</w:t>
                          </w:r>
                        </w:p>
                        <w:p w:rsidR="004B1A55" w:rsidRDefault="004B1A55" w:rsidP="004B1A55">
                          <w:pPr>
                            <w:rPr>
                              <w:i/>
                              <w:sz w:val="24"/>
                              <w:szCs w:val="24"/>
                              <w:lang w:val="en-US" w:eastAsia="ja-JP"/>
                            </w:rPr>
                          </w:pPr>
                          <w:r w:rsidRPr="004B1A55">
                            <w:rPr>
                              <w:i/>
                              <w:sz w:val="24"/>
                              <w:szCs w:val="24"/>
                              <w:lang w:val="en-US" w:eastAsia="ja-JP"/>
                            </w:rPr>
                            <w:t>Selkirk High School Additional Needs Dep</w:t>
                          </w:r>
                          <w:r>
                            <w:rPr>
                              <w:i/>
                              <w:sz w:val="24"/>
                              <w:szCs w:val="24"/>
                              <w:lang w:val="en-US" w:eastAsia="ja-JP"/>
                            </w:rPr>
                            <w:t>artmen</w:t>
                          </w:r>
                          <w:r w:rsidRPr="004B1A55">
                            <w:rPr>
                              <w:i/>
                              <w:sz w:val="24"/>
                              <w:szCs w:val="24"/>
                              <w:lang w:val="en-US" w:eastAsia="ja-JP"/>
                            </w:rPr>
                            <w:t xml:space="preserve">t </w:t>
                          </w:r>
                        </w:p>
                        <w:p w:rsidR="004B1A55" w:rsidRPr="004B1A55" w:rsidRDefault="004B1A55" w:rsidP="004B1A55">
                          <w:pPr>
                            <w:rPr>
                              <w:i/>
                              <w:sz w:val="24"/>
                              <w:szCs w:val="24"/>
                              <w:lang w:val="en-US" w:eastAsia="ja-JP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  <w:lang w:val="en-US" w:eastAsia="ja-JP"/>
                            </w:rPr>
                            <w:t>November 2014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290902" w:rsidRDefault="00290902"/>
        <w:p w:rsidR="00290902" w:rsidRDefault="0029090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D00BEC" w:rsidRPr="004C557B" w:rsidRDefault="00D00BEC" w:rsidP="00D00BEC">
      <w:pPr>
        <w:rPr>
          <w:b/>
          <w:sz w:val="40"/>
          <w:szCs w:val="40"/>
        </w:rPr>
      </w:pPr>
      <w:r w:rsidRPr="004C557B">
        <w:rPr>
          <w:b/>
          <w:sz w:val="40"/>
          <w:szCs w:val="40"/>
        </w:rPr>
        <w:lastRenderedPageBreak/>
        <w:t>How to set up the headset microphone</w:t>
      </w:r>
    </w:p>
    <w:p w:rsidR="00322B17" w:rsidRDefault="00322B17" w:rsidP="00D00BEC">
      <w:pPr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2AD4683E" wp14:editId="31AFE851">
            <wp:simplePos x="0" y="0"/>
            <wp:positionH relativeFrom="column">
              <wp:posOffset>2275205</wp:posOffset>
            </wp:positionH>
            <wp:positionV relativeFrom="paragraph">
              <wp:posOffset>111125</wp:posOffset>
            </wp:positionV>
            <wp:extent cx="4210050" cy="3592830"/>
            <wp:effectExtent l="19050" t="19050" r="19050" b="2667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1" r="24662" b="4156"/>
                    <a:stretch/>
                  </pic:blipFill>
                  <pic:spPr bwMode="auto">
                    <a:xfrm>
                      <a:off x="0" y="0"/>
                      <a:ext cx="4210050" cy="3592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704471" wp14:editId="21FE74CD">
                <wp:simplePos x="0" y="0"/>
                <wp:positionH relativeFrom="column">
                  <wp:posOffset>-308344</wp:posOffset>
                </wp:positionH>
                <wp:positionV relativeFrom="paragraph">
                  <wp:posOffset>111553</wp:posOffset>
                </wp:positionV>
                <wp:extent cx="2381693" cy="2126512"/>
                <wp:effectExtent l="0" t="0" r="19050" b="266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693" cy="2126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322B17" w:rsidRDefault="001A27A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22B17">
                              <w:rPr>
                                <w:b/>
                                <w:sz w:val="40"/>
                                <w:szCs w:val="40"/>
                              </w:rPr>
                              <w:t>Plug in the headphone set before logging on to the computer.</w:t>
                            </w:r>
                          </w:p>
                          <w:p w:rsidR="001A27A0" w:rsidRPr="00322B17" w:rsidRDefault="001A27A0">
                            <w:pPr>
                              <w:rPr>
                                <w:b/>
                              </w:rPr>
                            </w:pPr>
                            <w:r w:rsidRPr="00322B17">
                              <w:rPr>
                                <w:b/>
                                <w:sz w:val="40"/>
                                <w:szCs w:val="40"/>
                              </w:rPr>
                              <w:t>Now log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9" type="#_x0000_t202" style="position:absolute;margin-left:-24.3pt;margin-top:8.8pt;width:187.55pt;height:16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" fillcolor="white [3201]" strokeweight=".5pt">
                <v:textbox>
                  <w:txbxContent>
                    <w:p w:rsidR="00290902" w:rsidRPr="00322B17" w:rsidRDefault="0029090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322B17">
                        <w:rPr>
                          <w:b/>
                          <w:sz w:val="40"/>
                          <w:szCs w:val="40"/>
                        </w:rPr>
                        <w:t>Plug in the headphone set before logging on to the computer.</w:t>
                      </w:r>
                    </w:p>
                    <w:p w:rsidR="00290902" w:rsidRPr="00322B17" w:rsidRDefault="00290902">
                      <w:pPr>
                        <w:rPr>
                          <w:b/>
                        </w:rPr>
                      </w:pPr>
                      <w:r w:rsidRPr="00322B17">
                        <w:rPr>
                          <w:b/>
                          <w:sz w:val="40"/>
                          <w:szCs w:val="40"/>
                        </w:rPr>
                        <w:t>Now log in.</w:t>
                      </w:r>
                    </w:p>
                  </w:txbxContent>
                </v:textbox>
              </v:shape>
            </w:pict>
          </mc:Fallback>
        </mc:AlternateContent>
      </w:r>
    </w:p>
    <w:p w:rsidR="00D00BEC" w:rsidRDefault="00D00BEC" w:rsidP="00D00BEC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D39678" wp14:editId="054043B4">
                <wp:simplePos x="0" y="0"/>
                <wp:positionH relativeFrom="column">
                  <wp:posOffset>2074545</wp:posOffset>
                </wp:positionH>
                <wp:positionV relativeFrom="paragraph">
                  <wp:posOffset>229870</wp:posOffset>
                </wp:positionV>
                <wp:extent cx="2832100" cy="2222500"/>
                <wp:effectExtent l="0" t="38100" r="63500" b="254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2100" cy="222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163.35pt;margin-top:18.1pt;width:223pt;height:17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</w:p>
    <w:p w:rsidR="00D00BEC" w:rsidRDefault="00D00BEC" w:rsidP="00D00BEC">
      <w:pPr>
        <w:rPr>
          <w:noProof/>
          <w:lang w:eastAsia="en-GB"/>
        </w:rPr>
      </w:pPr>
    </w:p>
    <w:p w:rsidR="00D00BEC" w:rsidRDefault="00D00BEC" w:rsidP="00D00BEC">
      <w:pPr>
        <w:rPr>
          <w:noProof/>
          <w:lang w:eastAsia="en-GB"/>
        </w:rPr>
      </w:pPr>
    </w:p>
    <w:p w:rsidR="00D00BEC" w:rsidRDefault="00D00BEC" w:rsidP="00D00BEC">
      <w:pPr>
        <w:rPr>
          <w:noProof/>
          <w:lang w:eastAsia="en-GB"/>
        </w:rPr>
      </w:pPr>
    </w:p>
    <w:p w:rsidR="00D00BEC" w:rsidRDefault="00D00BEC" w:rsidP="00D00BEC">
      <w:pPr>
        <w:rPr>
          <w:sz w:val="40"/>
          <w:szCs w:val="40"/>
        </w:rPr>
      </w:pPr>
    </w:p>
    <w:p w:rsidR="00D00BEC" w:rsidRPr="004C557B" w:rsidRDefault="00D00BEC" w:rsidP="00D00BEC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71F628" wp14:editId="67FD24FC">
                <wp:simplePos x="0" y="0"/>
                <wp:positionH relativeFrom="column">
                  <wp:posOffset>5109845</wp:posOffset>
                </wp:positionH>
                <wp:positionV relativeFrom="paragraph">
                  <wp:posOffset>106045</wp:posOffset>
                </wp:positionV>
                <wp:extent cx="228600" cy="1498600"/>
                <wp:effectExtent l="0" t="38100" r="76200" b="254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49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402.35pt;margin-top:8.35pt;width:18pt;height:118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80CA2F" wp14:editId="68D969D4">
                <wp:simplePos x="0" y="0"/>
                <wp:positionH relativeFrom="column">
                  <wp:posOffset>880745</wp:posOffset>
                </wp:positionH>
                <wp:positionV relativeFrom="paragraph">
                  <wp:posOffset>589280</wp:posOffset>
                </wp:positionV>
                <wp:extent cx="3238500" cy="317500"/>
                <wp:effectExtent l="0" t="0" r="57150" b="1016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2" o:spid="_x0000_s1026" type="#_x0000_t32" style="position:absolute;margin-left:69.35pt;margin-top:46.4pt;width:255pt;height: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BDD47C" wp14:editId="488D9D85">
                <wp:simplePos x="0" y="0"/>
                <wp:positionH relativeFrom="column">
                  <wp:posOffset>2074545</wp:posOffset>
                </wp:positionH>
                <wp:positionV relativeFrom="paragraph">
                  <wp:posOffset>207645</wp:posOffset>
                </wp:positionV>
                <wp:extent cx="1473200" cy="0"/>
                <wp:effectExtent l="0" t="76200" r="12700" b="1143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63.35pt;margin-top:16.35pt;width:116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sz w:val="40"/>
          <w:szCs w:val="40"/>
        </w:rPr>
        <w:t>Start/ Control Panel / Sound/ Recording</w:t>
      </w:r>
    </w:p>
    <w:p w:rsidR="00D00BEC" w:rsidRDefault="00D00BEC" w:rsidP="00D00BEC"/>
    <w:p w:rsidR="00D00BEC" w:rsidRDefault="00D00BEC" w:rsidP="00D00BEC"/>
    <w:p w:rsidR="00D00BEC" w:rsidRPr="004C557B" w:rsidRDefault="00D00BEC" w:rsidP="00D00BEC">
      <w:pPr>
        <w:rPr>
          <w:sz w:val="40"/>
          <w:szCs w:val="40"/>
        </w:rPr>
      </w:pPr>
      <w:r w:rsidRPr="004C557B">
        <w:rPr>
          <w:sz w:val="40"/>
          <w:szCs w:val="40"/>
        </w:rPr>
        <w:t>Make sure your headset is selected and press OK.</w:t>
      </w:r>
    </w:p>
    <w:p w:rsidR="00D00BEC" w:rsidRDefault="00D00BEC" w:rsidP="00D00BEC"/>
    <w:p w:rsidR="000A728F" w:rsidRDefault="00D00BEC" w:rsidP="00D00BEC">
      <w:pPr>
        <w:rPr>
          <w:b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7BE0D68C" wp14:editId="7B93B3E3">
            <wp:simplePos x="0" y="0"/>
            <wp:positionH relativeFrom="column">
              <wp:posOffset>2455545</wp:posOffset>
            </wp:positionH>
            <wp:positionV relativeFrom="paragraph">
              <wp:posOffset>124460</wp:posOffset>
            </wp:positionV>
            <wp:extent cx="4035425" cy="2908300"/>
            <wp:effectExtent l="19050" t="19050" r="22225" b="2540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2" t="22727" r="41328" b="42744"/>
                    <a:stretch/>
                  </pic:blipFill>
                  <pic:spPr bwMode="auto">
                    <a:xfrm>
                      <a:off x="0" y="0"/>
                      <a:ext cx="4035425" cy="290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A728F">
        <w:rPr>
          <w:b/>
          <w:sz w:val="40"/>
          <w:szCs w:val="40"/>
        </w:rPr>
        <w:t xml:space="preserve">Checking </w:t>
      </w:r>
      <w:r w:rsidRPr="002076F3">
        <w:rPr>
          <w:b/>
          <w:sz w:val="40"/>
          <w:szCs w:val="40"/>
        </w:rPr>
        <w:t xml:space="preserve"> sound</w:t>
      </w:r>
      <w:proofErr w:type="gramEnd"/>
    </w:p>
    <w:p w:rsidR="00D00BEC" w:rsidRDefault="00D00BEC" w:rsidP="00D00BEC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91568" wp14:editId="1667200F">
                <wp:simplePos x="0" y="0"/>
                <wp:positionH relativeFrom="column">
                  <wp:posOffset>1566545</wp:posOffset>
                </wp:positionH>
                <wp:positionV relativeFrom="paragraph">
                  <wp:posOffset>1034769</wp:posOffset>
                </wp:positionV>
                <wp:extent cx="1435100" cy="1054100"/>
                <wp:effectExtent l="0" t="38100" r="50800" b="317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5100" cy="1054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123.35pt;margin-top:81.5pt;width:113pt;height:83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Pr="002076F3">
        <w:rPr>
          <w:sz w:val="40"/>
          <w:szCs w:val="40"/>
        </w:rPr>
        <w:t xml:space="preserve">Start/ </w:t>
      </w:r>
      <w:r>
        <w:rPr>
          <w:sz w:val="40"/>
          <w:szCs w:val="40"/>
        </w:rPr>
        <w:t>All Programmes/ Accessories/ Volume Control</w:t>
      </w:r>
    </w:p>
    <w:p w:rsidR="00D00BEC" w:rsidRPr="00D00BEC" w:rsidRDefault="00D00BEC" w:rsidP="00D00BEC">
      <w:pPr>
        <w:rPr>
          <w:b/>
          <w:sz w:val="40"/>
          <w:szCs w:val="40"/>
        </w:rPr>
      </w:pPr>
      <w:r>
        <w:rPr>
          <w:sz w:val="40"/>
          <w:szCs w:val="40"/>
        </w:rPr>
        <w:t>Make sure the sliders at the top</w:t>
      </w:r>
      <w:r w:rsidRPr="002076F3">
        <w:rPr>
          <w:sz w:val="40"/>
          <w:szCs w:val="40"/>
        </w:rPr>
        <w:t xml:space="preserve"> </w:t>
      </w:r>
    </w:p>
    <w:p w:rsidR="00D00BEC" w:rsidRPr="000A728F" w:rsidRDefault="00D00BEC">
      <w:pPr>
        <w:rPr>
          <w:b/>
          <w:sz w:val="32"/>
          <w:szCs w:val="32"/>
        </w:rPr>
      </w:pPr>
      <w:r w:rsidRPr="006E760C">
        <w:rPr>
          <w:b/>
          <w:sz w:val="32"/>
          <w:szCs w:val="32"/>
        </w:rPr>
        <w:t xml:space="preserve">Remember to check the screen volume is on </w:t>
      </w:r>
      <w:r>
        <w:rPr>
          <w:b/>
          <w:sz w:val="32"/>
          <w:szCs w:val="32"/>
        </w:rPr>
        <w:t>too</w:t>
      </w:r>
    </w:p>
    <w:p w:rsidR="00E44838" w:rsidRPr="00E44838" w:rsidRDefault="00E44838">
      <w:pPr>
        <w:rPr>
          <w:b/>
          <w:noProof/>
          <w:lang w:eastAsia="en-GB"/>
        </w:rPr>
      </w:pPr>
      <w:r w:rsidRPr="00E44838">
        <w:rPr>
          <w:b/>
          <w:noProof/>
          <w:lang w:eastAsia="en-GB"/>
        </w:rPr>
        <w:lastRenderedPageBreak/>
        <w:t>USING SPEECH TO TEXT</w:t>
      </w:r>
      <w:r>
        <w:rPr>
          <w:b/>
          <w:noProof/>
          <w:lang w:eastAsia="en-GB"/>
        </w:rPr>
        <w:t xml:space="preserve"> SOFTWARE IN SCHOOL</w:t>
      </w:r>
    </w:p>
    <w:p w:rsidR="00E44838" w:rsidRDefault="00E44838">
      <w:pPr>
        <w:rPr>
          <w:noProof/>
          <w:lang w:eastAsia="en-GB"/>
        </w:rPr>
      </w:pPr>
      <w:r>
        <w:rPr>
          <w:noProof/>
          <w:lang w:eastAsia="en-GB"/>
        </w:rPr>
        <w:t xml:space="preserve">Plug in you headphones with microphone. Check the volume. </w:t>
      </w:r>
    </w:p>
    <w:p w:rsidR="00E44838" w:rsidRDefault="00E44838">
      <w:pPr>
        <w:rPr>
          <w:noProof/>
          <w:lang w:eastAsia="en-GB"/>
        </w:rPr>
      </w:pPr>
      <w:r>
        <w:rPr>
          <w:noProof/>
          <w:lang w:eastAsia="en-GB"/>
        </w:rPr>
        <w:t>Start All Programmes/ Accessibility/Speech recognition</w:t>
      </w:r>
    </w:p>
    <w:p w:rsidR="00E44838" w:rsidRDefault="00AE0C2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459ADF" wp14:editId="42531210">
                <wp:simplePos x="0" y="0"/>
                <wp:positionH relativeFrom="column">
                  <wp:posOffset>1477926</wp:posOffset>
                </wp:positionH>
                <wp:positionV relativeFrom="paragraph">
                  <wp:posOffset>168039</wp:posOffset>
                </wp:positionV>
                <wp:extent cx="308344" cy="754911"/>
                <wp:effectExtent l="0" t="0" r="53975" b="647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344" cy="7549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16.35pt;margin-top:13.25pt;width:24.3pt;height:5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E44838">
        <w:rPr>
          <w:noProof/>
          <w:lang w:eastAsia="en-GB"/>
        </w:rPr>
        <w:t xml:space="preserve">Click on </w:t>
      </w:r>
      <w:r w:rsidR="00E44838" w:rsidRPr="00E44838">
        <w:rPr>
          <w:b/>
          <w:noProof/>
          <w:lang w:eastAsia="en-GB"/>
        </w:rPr>
        <w:t>Start Speech Recognition</w:t>
      </w:r>
    </w:p>
    <w:p w:rsidR="007770F1" w:rsidRDefault="00E44838">
      <w:r>
        <w:rPr>
          <w:noProof/>
          <w:lang w:eastAsia="en-GB"/>
        </w:rPr>
        <w:drawing>
          <wp:inline distT="0" distB="0" distL="0" distR="0" wp14:anchorId="07E8BA5F" wp14:editId="064277BA">
            <wp:extent cx="6039293" cy="2296633"/>
            <wp:effectExtent l="19050" t="19050" r="1905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82" r="1094" b="46330"/>
                    <a:stretch/>
                  </pic:blipFill>
                  <pic:spPr bwMode="auto">
                    <a:xfrm>
                      <a:off x="0" y="0"/>
                      <a:ext cx="6051111" cy="23011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4C4" w:rsidRDefault="003074C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F7CA4D" wp14:editId="4318BA7F">
            <wp:simplePos x="0" y="0"/>
            <wp:positionH relativeFrom="column">
              <wp:posOffset>2475865</wp:posOffset>
            </wp:positionH>
            <wp:positionV relativeFrom="paragraph">
              <wp:posOffset>104140</wp:posOffset>
            </wp:positionV>
            <wp:extent cx="3519170" cy="2806700"/>
            <wp:effectExtent l="19050" t="19050" r="2413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6" b="34573"/>
                    <a:stretch/>
                  </pic:blipFill>
                  <pic:spPr bwMode="auto">
                    <a:xfrm>
                      <a:off x="0" y="0"/>
                      <a:ext cx="3519170" cy="280670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F1" w:rsidRDefault="003074C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81C4" wp14:editId="68F9F7B2">
                <wp:simplePos x="0" y="0"/>
                <wp:positionH relativeFrom="column">
                  <wp:posOffset>1052623</wp:posOffset>
                </wp:positionH>
                <wp:positionV relativeFrom="paragraph">
                  <wp:posOffset>205829</wp:posOffset>
                </wp:positionV>
                <wp:extent cx="1967024" cy="318976"/>
                <wp:effectExtent l="0" t="0" r="71755" b="1003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024" cy="3189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2.9pt;margin-top:16.2pt;width:154.9pt;height:2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7770F1">
        <w:t xml:space="preserve">Choose your </w:t>
      </w:r>
      <w:r w:rsidR="00AA368F">
        <w:t>micro</w:t>
      </w:r>
      <w:r w:rsidR="007770F1">
        <w:t>phone</w:t>
      </w:r>
    </w:p>
    <w:p w:rsidR="007770F1" w:rsidRDefault="007770F1">
      <w:pPr>
        <w:rPr>
          <w:noProof/>
          <w:lang w:eastAsia="en-GB"/>
        </w:rPr>
      </w:pPr>
    </w:p>
    <w:p w:rsidR="003074C4" w:rsidRDefault="003074C4">
      <w:pPr>
        <w:rPr>
          <w:noProof/>
          <w:lang w:eastAsia="en-GB"/>
        </w:rPr>
      </w:pPr>
    </w:p>
    <w:p w:rsidR="003074C4" w:rsidRDefault="003074C4">
      <w:pPr>
        <w:rPr>
          <w:noProof/>
          <w:lang w:eastAsia="en-GB"/>
        </w:rPr>
      </w:pPr>
    </w:p>
    <w:p w:rsidR="007770F1" w:rsidRDefault="007770F1">
      <w:pPr>
        <w:rPr>
          <w:noProof/>
          <w:lang w:eastAsia="en-GB"/>
        </w:rPr>
      </w:pPr>
    </w:p>
    <w:p w:rsidR="007770F1" w:rsidRDefault="007770F1">
      <w:pPr>
        <w:rPr>
          <w:noProof/>
          <w:lang w:eastAsia="en-GB"/>
        </w:rPr>
      </w:pPr>
    </w:p>
    <w:p w:rsidR="007770F1" w:rsidRDefault="003074C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8A04A0B" wp14:editId="184574CB">
            <wp:simplePos x="0" y="0"/>
            <wp:positionH relativeFrom="column">
              <wp:posOffset>-309880</wp:posOffset>
            </wp:positionH>
            <wp:positionV relativeFrom="paragraph">
              <wp:posOffset>98425</wp:posOffset>
            </wp:positionV>
            <wp:extent cx="3497580" cy="2802890"/>
            <wp:effectExtent l="19050" t="19050" r="26670" b="165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48" b="34653"/>
                    <a:stretch/>
                  </pic:blipFill>
                  <pic:spPr bwMode="auto">
                    <a:xfrm>
                      <a:off x="0" y="0"/>
                      <a:ext cx="3497580" cy="280289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C4" w:rsidRDefault="003074C4" w:rsidP="003074C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E5FB2" wp14:editId="45CA023C">
                <wp:simplePos x="0" y="0"/>
                <wp:positionH relativeFrom="column">
                  <wp:posOffset>-479144</wp:posOffset>
                </wp:positionH>
                <wp:positionV relativeFrom="paragraph">
                  <wp:posOffset>216240</wp:posOffset>
                </wp:positionV>
                <wp:extent cx="1477925" cy="691116"/>
                <wp:effectExtent l="38100" t="0" r="27305" b="711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7925" cy="6911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-37.75pt;margin-top:17.05pt;width:116.35pt;height:54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t>Position the microphone correctly</w:t>
      </w:r>
    </w:p>
    <w:p w:rsidR="007770F1" w:rsidRDefault="007770F1">
      <w:pPr>
        <w:rPr>
          <w:noProof/>
          <w:lang w:eastAsia="en-GB"/>
        </w:rPr>
      </w:pPr>
    </w:p>
    <w:p w:rsidR="007770F1" w:rsidRDefault="007770F1"/>
    <w:p w:rsidR="007770F1" w:rsidRDefault="007770F1"/>
    <w:p w:rsidR="007770F1" w:rsidRDefault="007770F1"/>
    <w:p w:rsidR="00AF4CEE" w:rsidRDefault="00AF4CE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1C49814" wp14:editId="1E0B20C4">
            <wp:simplePos x="0" y="0"/>
            <wp:positionH relativeFrom="column">
              <wp:posOffset>-234315</wp:posOffset>
            </wp:positionH>
            <wp:positionV relativeFrom="paragraph">
              <wp:posOffset>-234950</wp:posOffset>
            </wp:positionV>
            <wp:extent cx="3508375" cy="2835275"/>
            <wp:effectExtent l="19050" t="19050" r="15875" b="222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62" b="33911"/>
                    <a:stretch/>
                  </pic:blipFill>
                  <pic:spPr bwMode="auto">
                    <a:xfrm>
                      <a:off x="0" y="0"/>
                      <a:ext cx="3508375" cy="283527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Adjust the volume.</w:t>
      </w:r>
    </w:p>
    <w:p w:rsidR="00AF4CEE" w:rsidRDefault="00AF4CEE">
      <w:pPr>
        <w:rPr>
          <w:noProof/>
          <w:lang w:eastAsia="en-GB"/>
        </w:rPr>
      </w:pPr>
      <w:r>
        <w:rPr>
          <w:noProof/>
          <w:lang w:eastAsia="en-GB"/>
        </w:rPr>
        <w:t>Read the text in italics</w:t>
      </w:r>
    </w:p>
    <w:p w:rsidR="00AF4CEE" w:rsidRDefault="00AE0C2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F4CF74" wp14:editId="69C75D38">
                <wp:simplePos x="0" y="0"/>
                <wp:positionH relativeFrom="column">
                  <wp:posOffset>-575975</wp:posOffset>
                </wp:positionH>
                <wp:positionV relativeFrom="paragraph">
                  <wp:posOffset>172277</wp:posOffset>
                </wp:positionV>
                <wp:extent cx="510363" cy="10633"/>
                <wp:effectExtent l="38100" t="76200" r="0" b="1041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363" cy="106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-45.35pt;margin-top:13.55pt;width:40.2pt;height:.8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 w:rsidR="00AF4CEE">
        <w:rPr>
          <w:noProof/>
          <w:lang w:eastAsia="en-GB"/>
        </w:rPr>
        <w:t xml:space="preserve"> </w:t>
      </w:r>
      <w:r w:rsidR="00AF4CEE" w:rsidRPr="00AE0C21">
        <w:rPr>
          <w:i/>
          <w:noProof/>
          <w:lang w:eastAsia="en-GB"/>
        </w:rPr>
        <w:t>“ Peter dictates to his computer. He prefers it to typing, and particularly prefers it to pen and paper</w:t>
      </w:r>
      <w:r w:rsidR="00AF4CEE">
        <w:rPr>
          <w:noProof/>
          <w:lang w:eastAsia="en-GB"/>
        </w:rPr>
        <w:t>.”</w:t>
      </w:r>
    </w:p>
    <w:p w:rsidR="003074C4" w:rsidRDefault="003074C4"/>
    <w:p w:rsidR="003074C4" w:rsidRDefault="003074C4"/>
    <w:p w:rsidR="003074C4" w:rsidRDefault="003074C4"/>
    <w:p w:rsidR="003074C4" w:rsidRDefault="003074C4"/>
    <w:p w:rsidR="00BA73E0" w:rsidRDefault="00BA73E0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0502382" wp14:editId="3D6EF6DD">
            <wp:simplePos x="0" y="0"/>
            <wp:positionH relativeFrom="column">
              <wp:posOffset>-234950</wp:posOffset>
            </wp:positionH>
            <wp:positionV relativeFrom="paragraph">
              <wp:posOffset>255270</wp:posOffset>
            </wp:positionV>
            <wp:extent cx="3550920" cy="2827655"/>
            <wp:effectExtent l="19050" t="19050" r="11430" b="1079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7995" b="34159"/>
                    <a:stretch/>
                  </pic:blipFill>
                  <pic:spPr bwMode="auto">
                    <a:xfrm>
                      <a:off x="0" y="0"/>
                      <a:ext cx="3550920" cy="282765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E0" w:rsidRDefault="00BA73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13E72" wp14:editId="7BC58429">
                <wp:simplePos x="0" y="0"/>
                <wp:positionH relativeFrom="column">
                  <wp:posOffset>-2378444</wp:posOffset>
                </wp:positionH>
                <wp:positionV relativeFrom="paragraph">
                  <wp:posOffset>457436</wp:posOffset>
                </wp:positionV>
                <wp:extent cx="2700670" cy="786810"/>
                <wp:effectExtent l="38100" t="0" r="23495" b="895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0670" cy="786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-187.3pt;margin-top:36pt;width:212.65pt;height:61.9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t>Click to disable or enable document review.</w:t>
      </w:r>
    </w:p>
    <w:p w:rsidR="007770F1" w:rsidRDefault="007770F1"/>
    <w:p w:rsidR="00BA73E0" w:rsidRDefault="00BA73E0"/>
    <w:p w:rsidR="00BA73E0" w:rsidRDefault="00BA73E0"/>
    <w:p w:rsidR="00BA73E0" w:rsidRDefault="00BA73E0"/>
    <w:p w:rsidR="00BA73E0" w:rsidRDefault="00BA73E0"/>
    <w:p w:rsidR="00AF4CEE" w:rsidRDefault="00AF4CEE"/>
    <w:p w:rsidR="00BA73E0" w:rsidRDefault="00BA73E0"/>
    <w:p w:rsidR="00BA73E0" w:rsidRDefault="00BA73E0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36C168C" wp14:editId="44A9EA3A">
            <wp:simplePos x="0" y="0"/>
            <wp:positionH relativeFrom="column">
              <wp:posOffset>-266065</wp:posOffset>
            </wp:positionH>
            <wp:positionV relativeFrom="paragraph">
              <wp:posOffset>227330</wp:posOffset>
            </wp:positionV>
            <wp:extent cx="3611245" cy="2902585"/>
            <wp:effectExtent l="19050" t="19050" r="27305" b="1206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04" b="33663"/>
                    <a:stretch/>
                  </pic:blipFill>
                  <pic:spPr bwMode="auto">
                    <a:xfrm>
                      <a:off x="0" y="0"/>
                      <a:ext cx="3611245" cy="290258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E0" w:rsidRDefault="00BA73E0">
      <w:pPr>
        <w:rPr>
          <w:noProof/>
          <w:lang w:eastAsia="en-GB"/>
        </w:rPr>
      </w:pPr>
      <w:r>
        <w:rPr>
          <w:noProof/>
          <w:lang w:eastAsia="en-GB"/>
        </w:rPr>
        <w:t>Choose voice activation.</w:t>
      </w:r>
    </w:p>
    <w:p w:rsidR="00BA73E0" w:rsidRDefault="00BA73E0"/>
    <w:p w:rsidR="00AF4CEE" w:rsidRDefault="00AF4CEE">
      <w:pPr>
        <w:rPr>
          <w:noProof/>
          <w:lang w:eastAsia="en-GB"/>
        </w:rPr>
      </w:pPr>
    </w:p>
    <w:p w:rsidR="00AF4CEE" w:rsidRDefault="00AF4CEE"/>
    <w:p w:rsidR="00E44838" w:rsidRDefault="00E44838"/>
    <w:p w:rsidR="00E44838" w:rsidRDefault="00E44838"/>
    <w:p w:rsidR="00E44838" w:rsidRDefault="00E44838"/>
    <w:p w:rsidR="00D00BEC" w:rsidRDefault="00D00BEC"/>
    <w:p w:rsidR="00D00BEC" w:rsidRDefault="00D00BEC" w:rsidP="00D00BEC">
      <w:pPr>
        <w:rPr>
          <w:b/>
          <w:noProof/>
          <w:sz w:val="40"/>
          <w:szCs w:val="40"/>
          <w:lang w:eastAsia="en-GB"/>
        </w:rPr>
      </w:pPr>
      <w:r w:rsidRPr="000D12C9">
        <w:rPr>
          <w:b/>
          <w:noProof/>
          <w:sz w:val="40"/>
          <w:szCs w:val="40"/>
          <w:lang w:eastAsia="en-GB"/>
        </w:rPr>
        <w:lastRenderedPageBreak/>
        <w:t xml:space="preserve">Now </w:t>
      </w:r>
      <w:r>
        <w:rPr>
          <w:b/>
          <w:noProof/>
          <w:sz w:val="40"/>
          <w:szCs w:val="40"/>
          <w:lang w:eastAsia="en-GB"/>
        </w:rPr>
        <w:t>work through</w:t>
      </w:r>
      <w:r w:rsidRPr="000D12C9">
        <w:rPr>
          <w:b/>
          <w:noProof/>
          <w:sz w:val="40"/>
          <w:szCs w:val="40"/>
          <w:lang w:eastAsia="en-GB"/>
        </w:rPr>
        <w:t xml:space="preserve"> </w:t>
      </w:r>
    </w:p>
    <w:p w:rsidR="00D00BEC" w:rsidRPr="000D12C9" w:rsidRDefault="00D00BEC" w:rsidP="00D00BEC">
      <w:pPr>
        <w:rPr>
          <w:b/>
          <w:noProof/>
          <w:sz w:val="40"/>
          <w:szCs w:val="40"/>
          <w:lang w:eastAsia="en-GB"/>
        </w:rPr>
      </w:pPr>
      <w:r>
        <w:rPr>
          <w:b/>
          <w:i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8B8617" wp14:editId="14A40417">
                <wp:simplePos x="0" y="0"/>
                <wp:positionH relativeFrom="column">
                  <wp:posOffset>3086100</wp:posOffset>
                </wp:positionH>
                <wp:positionV relativeFrom="paragraph">
                  <wp:posOffset>316230</wp:posOffset>
                </wp:positionV>
                <wp:extent cx="355600" cy="3886200"/>
                <wp:effectExtent l="76200" t="0" r="2540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0" cy="388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243pt;margin-top:24.9pt;width:28pt;height:306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b/>
          <w:i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3D90C3" wp14:editId="1BE781B4">
                <wp:simplePos x="0" y="0"/>
                <wp:positionH relativeFrom="column">
                  <wp:posOffset>228600</wp:posOffset>
                </wp:positionH>
                <wp:positionV relativeFrom="paragraph">
                  <wp:posOffset>227330</wp:posOffset>
                </wp:positionV>
                <wp:extent cx="1460500" cy="3657600"/>
                <wp:effectExtent l="0" t="0" r="63500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0" cy="3657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18pt;margin-top:17.9pt;width:115pt;height:4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0D12C9">
        <w:rPr>
          <w:b/>
          <w:i/>
          <w:noProof/>
          <w:sz w:val="40"/>
          <w:szCs w:val="40"/>
          <w:lang w:eastAsia="en-GB"/>
        </w:rPr>
        <w:t>Speech Tutorial</w:t>
      </w:r>
      <w:r>
        <w:rPr>
          <w:b/>
          <w:noProof/>
          <w:sz w:val="40"/>
          <w:szCs w:val="40"/>
          <w:lang w:eastAsia="en-GB"/>
        </w:rPr>
        <w:t xml:space="preserve"> and </w:t>
      </w:r>
      <w:r w:rsidRPr="000D12C9">
        <w:rPr>
          <w:b/>
          <w:i/>
          <w:noProof/>
          <w:sz w:val="40"/>
          <w:szCs w:val="40"/>
          <w:lang w:eastAsia="en-GB"/>
        </w:rPr>
        <w:t>Train Your Computer to better understand you</w:t>
      </w:r>
      <w:r>
        <w:rPr>
          <w:b/>
          <w:i/>
          <w:noProof/>
          <w:sz w:val="40"/>
          <w:szCs w:val="40"/>
          <w:lang w:eastAsia="en-GB"/>
        </w:rPr>
        <w:t xml:space="preserve"> </w:t>
      </w:r>
    </w:p>
    <w:p w:rsidR="00D00BEC" w:rsidRDefault="00D00BEC" w:rsidP="00D00BE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1B67896B" wp14:editId="6E0F9C18">
            <wp:simplePos x="0" y="0"/>
            <wp:positionH relativeFrom="column">
              <wp:posOffset>-254000</wp:posOffset>
            </wp:positionH>
            <wp:positionV relativeFrom="paragraph">
              <wp:posOffset>255270</wp:posOffset>
            </wp:positionV>
            <wp:extent cx="6197600" cy="5922010"/>
            <wp:effectExtent l="19050" t="19050" r="12700" b="21590"/>
            <wp:wrapTight wrapText="bothSides">
              <wp:wrapPolygon edited="0">
                <wp:start x="-66" y="-69"/>
                <wp:lineTo x="-66" y="21609"/>
                <wp:lineTo x="21578" y="21609"/>
                <wp:lineTo x="21578" y="-69"/>
                <wp:lineTo x="-66" y="-69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2" t="-1" r="22659" b="28093"/>
                    <a:stretch/>
                  </pic:blipFill>
                  <pic:spPr bwMode="auto">
                    <a:xfrm>
                      <a:off x="0" y="0"/>
                      <a:ext cx="6197600" cy="592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BEC" w:rsidRDefault="00D00BEC" w:rsidP="00D00BE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E436D5" wp14:editId="39187BCC">
                <wp:simplePos x="0" y="0"/>
                <wp:positionH relativeFrom="column">
                  <wp:posOffset>1803400</wp:posOffset>
                </wp:positionH>
                <wp:positionV relativeFrom="paragraph">
                  <wp:posOffset>-2376170</wp:posOffset>
                </wp:positionV>
                <wp:extent cx="304800" cy="2768600"/>
                <wp:effectExtent l="0" t="38100" r="76200" b="127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76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142pt;margin-top:-187.1pt;width:24pt;height:218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" strokecolor="#4579b8 [3044]">
                <v:stroke endarrow="open"/>
              </v:shape>
            </w:pict>
          </mc:Fallback>
        </mc:AlternateContent>
      </w:r>
    </w:p>
    <w:p w:rsidR="00D00BEC" w:rsidRPr="000D12C9" w:rsidRDefault="00D00BEC" w:rsidP="00D00BEC">
      <w:pPr>
        <w:rPr>
          <w:b/>
          <w:sz w:val="32"/>
          <w:szCs w:val="32"/>
        </w:rPr>
      </w:pPr>
      <w:r w:rsidRPr="000D12C9">
        <w:rPr>
          <w:b/>
          <w:sz w:val="32"/>
          <w:szCs w:val="32"/>
        </w:rPr>
        <w:t>The Speech Reference Card has already been printed out for you</w:t>
      </w:r>
    </w:p>
    <w:p w:rsidR="00D00BEC" w:rsidRDefault="00D00BEC">
      <w:r>
        <w:br w:type="page"/>
      </w:r>
    </w:p>
    <w:p w:rsidR="00D00BEC" w:rsidRDefault="00D00BEC"/>
    <w:p w:rsidR="00047940" w:rsidRDefault="0004794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B520298" wp14:editId="143A77FC">
            <wp:simplePos x="0" y="0"/>
            <wp:positionH relativeFrom="column">
              <wp:posOffset>-29845</wp:posOffset>
            </wp:positionH>
            <wp:positionV relativeFrom="paragraph">
              <wp:posOffset>673100</wp:posOffset>
            </wp:positionV>
            <wp:extent cx="2434590" cy="2444750"/>
            <wp:effectExtent l="19050" t="19050" r="2286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9" t="26486" r="30203" b="16584"/>
                    <a:stretch/>
                  </pic:blipFill>
                  <pic:spPr bwMode="auto">
                    <a:xfrm>
                      <a:off x="0" y="0"/>
                      <a:ext cx="2434590" cy="244475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A20" w:rsidRDefault="001B2A20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219AE47" wp14:editId="4E3FA851">
            <wp:simplePos x="0" y="0"/>
            <wp:positionH relativeFrom="column">
              <wp:posOffset>-404495</wp:posOffset>
            </wp:positionH>
            <wp:positionV relativeFrom="paragraph">
              <wp:posOffset>-53975</wp:posOffset>
            </wp:positionV>
            <wp:extent cx="3540125" cy="2849245"/>
            <wp:effectExtent l="19050" t="19050" r="22225" b="273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04" b="33581"/>
                    <a:stretch/>
                  </pic:blipFill>
                  <pic:spPr bwMode="auto">
                    <a:xfrm>
                      <a:off x="0" y="0"/>
                      <a:ext cx="3540125" cy="284924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40">
        <w:rPr>
          <w:noProof/>
          <w:lang w:eastAsia="en-GB"/>
        </w:rPr>
        <w:t>Reference sheet – see attached</w:t>
      </w:r>
    </w:p>
    <w:bookmarkEnd w:id="0"/>
    <w:p w:rsidR="00AE0C21" w:rsidRDefault="00AE0C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29130C" wp14:editId="71CCBB94">
                <wp:simplePos x="0" y="0"/>
                <wp:positionH relativeFrom="column">
                  <wp:posOffset>2137144</wp:posOffset>
                </wp:positionH>
                <wp:positionV relativeFrom="paragraph">
                  <wp:posOffset>4737543</wp:posOffset>
                </wp:positionV>
                <wp:extent cx="2093669" cy="488950"/>
                <wp:effectExtent l="0" t="57150" r="1905" b="254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3669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68.3pt;margin-top:373.05pt;width:164.85pt;height:38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644FF25" wp14:editId="2FFD1B50">
            <wp:simplePos x="0" y="0"/>
            <wp:positionH relativeFrom="column">
              <wp:posOffset>-3678555</wp:posOffset>
            </wp:positionH>
            <wp:positionV relativeFrom="paragraph">
              <wp:posOffset>2698115</wp:posOffset>
            </wp:positionV>
            <wp:extent cx="6081395" cy="4560570"/>
            <wp:effectExtent l="19050" t="19050" r="14605" b="1143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456057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277" w:rsidRDefault="000A5277" w:rsidP="000A5277">
      <w:pPr>
        <w:rPr>
          <w:sz w:val="48"/>
          <w:szCs w:val="48"/>
        </w:rPr>
      </w:pPr>
      <w:r w:rsidRPr="00B30784">
        <w:rPr>
          <w:sz w:val="48"/>
          <w:szCs w:val="48"/>
        </w:rPr>
        <w:lastRenderedPageBreak/>
        <w:t>Speech to Text Software in Word</w:t>
      </w:r>
    </w:p>
    <w:p w:rsidR="000A5277" w:rsidRDefault="000A5277" w:rsidP="000A5277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C0DA2FB" wp14:editId="523245A2">
            <wp:extent cx="5389808" cy="3348507"/>
            <wp:effectExtent l="38100" t="38100" r="40005" b="425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259" r="5912" b="5215"/>
                    <a:stretch/>
                  </pic:blipFill>
                  <pic:spPr bwMode="auto">
                    <a:xfrm>
                      <a:off x="0" y="0"/>
                      <a:ext cx="5392619" cy="335025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>Speech to text thinks it is wonderful.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 xml:space="preserve">Learn some simple commands.  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>Keep sentences short to begin with.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>It takes lots of practice, but it will get better.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 xml:space="preserve">It is very funny to begin with. 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>Keep practicing.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 xml:space="preserve">Remember it is always listening until you say “STOP LISTENING”. 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>Remember to say “START LISTENING” when you want it to type again.</w:t>
      </w:r>
    </w:p>
    <w:p w:rsidR="000A5277" w:rsidRPr="008D49A0" w:rsidRDefault="000A5277" w:rsidP="000A5277">
      <w:pPr>
        <w:rPr>
          <w:sz w:val="24"/>
          <w:szCs w:val="24"/>
        </w:rPr>
      </w:pPr>
      <w:r w:rsidRPr="008D49A0">
        <w:rPr>
          <w:sz w:val="24"/>
          <w:szCs w:val="24"/>
        </w:rPr>
        <w:t xml:space="preserve">Use </w:t>
      </w:r>
      <w:proofErr w:type="spellStart"/>
      <w:r w:rsidRPr="008D49A0">
        <w:rPr>
          <w:sz w:val="24"/>
          <w:szCs w:val="24"/>
        </w:rPr>
        <w:t>Ivona</w:t>
      </w:r>
      <w:proofErr w:type="spellEnd"/>
      <w:r w:rsidRPr="008D49A0">
        <w:rPr>
          <w:sz w:val="24"/>
          <w:szCs w:val="24"/>
        </w:rPr>
        <w:t xml:space="preserve"> Mini-Reader to check over your work. Use spell check too.  </w:t>
      </w:r>
    </w:p>
    <w:p w:rsidR="000A5277" w:rsidRPr="00AA368F" w:rsidRDefault="00B3136C" w:rsidP="000A5277">
      <w:pPr>
        <w:rPr>
          <w:b/>
          <w:noProof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597DE71C" wp14:editId="4E17FE5A">
            <wp:simplePos x="0" y="0"/>
            <wp:positionH relativeFrom="column">
              <wp:posOffset>-646430</wp:posOffset>
            </wp:positionH>
            <wp:positionV relativeFrom="paragraph">
              <wp:posOffset>486410</wp:posOffset>
            </wp:positionV>
            <wp:extent cx="7006590" cy="729615"/>
            <wp:effectExtent l="0" t="0" r="381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74846" r="13383" b="14356"/>
                    <a:stretch/>
                  </pic:blipFill>
                  <pic:spPr bwMode="auto">
                    <a:xfrm>
                      <a:off x="0" y="0"/>
                      <a:ext cx="700659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277" w:rsidRPr="00AA368F">
        <w:rPr>
          <w:b/>
          <w:noProof/>
          <w:sz w:val="36"/>
          <w:szCs w:val="36"/>
          <w:lang w:eastAsia="en-GB"/>
        </w:rPr>
        <w:t>Start/ All Programmes/ Accessibility/ IVONA Minireader.</w:t>
      </w:r>
    </w:p>
    <w:p w:rsidR="000A5277" w:rsidRPr="000A5277" w:rsidRDefault="00B3136C" w:rsidP="000A52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7ED251" wp14:editId="665759C5">
                <wp:simplePos x="0" y="0"/>
                <wp:positionH relativeFrom="column">
                  <wp:posOffset>2455545</wp:posOffset>
                </wp:positionH>
                <wp:positionV relativeFrom="paragraph">
                  <wp:posOffset>458470</wp:posOffset>
                </wp:positionV>
                <wp:extent cx="435610" cy="574040"/>
                <wp:effectExtent l="0" t="38100" r="59690" b="1651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10" cy="574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193.35pt;margin-top:36.1pt;width:34.3pt;height:45.2pt;flip:y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928AF8" wp14:editId="33EA4F5A">
                <wp:simplePos x="0" y="0"/>
                <wp:positionH relativeFrom="column">
                  <wp:posOffset>20955</wp:posOffset>
                </wp:positionH>
                <wp:positionV relativeFrom="paragraph">
                  <wp:posOffset>522605</wp:posOffset>
                </wp:positionV>
                <wp:extent cx="52705" cy="509270"/>
                <wp:effectExtent l="38100" t="38100" r="61595" b="2413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05" cy="509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.65pt;margin-top:41.15pt;width:4.15pt;height:40.1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F2F3F5" wp14:editId="0985C3B1">
                <wp:simplePos x="0" y="0"/>
                <wp:positionH relativeFrom="column">
                  <wp:posOffset>478465</wp:posOffset>
                </wp:positionH>
                <wp:positionV relativeFrom="paragraph">
                  <wp:posOffset>522621</wp:posOffset>
                </wp:positionV>
                <wp:extent cx="41910" cy="510362"/>
                <wp:effectExtent l="76200" t="38100" r="72390" b="2349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" cy="5103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37.65pt;margin-top:41.15pt;width:3.3pt;height:40.2pt;flip:x 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10DED" wp14:editId="027038E2">
                <wp:simplePos x="0" y="0"/>
                <wp:positionH relativeFrom="column">
                  <wp:posOffset>5645785</wp:posOffset>
                </wp:positionH>
                <wp:positionV relativeFrom="paragraph">
                  <wp:posOffset>458470</wp:posOffset>
                </wp:positionV>
                <wp:extent cx="52070" cy="573405"/>
                <wp:effectExtent l="76200" t="38100" r="62230" b="1714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" cy="573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444.55pt;margin-top:36.1pt;width:4.1pt;height:45.15pt;flip:x y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42EC47" wp14:editId="706F1FC8">
                <wp:simplePos x="0" y="0"/>
                <wp:positionH relativeFrom="column">
                  <wp:posOffset>4560570</wp:posOffset>
                </wp:positionH>
                <wp:positionV relativeFrom="paragraph">
                  <wp:posOffset>522605</wp:posOffset>
                </wp:positionV>
                <wp:extent cx="0" cy="509905"/>
                <wp:effectExtent l="95250" t="38100" r="57150" b="2349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359.1pt;margin-top:41.15pt;width:0;height:40.1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" strokecolor="#4579b8 [3044]">
                <v:stroke endarrow="open"/>
              </v:shape>
            </w:pict>
          </mc:Fallback>
        </mc:AlternateContent>
      </w:r>
      <w:r w:rsidR="000A52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233124" wp14:editId="4B212B16">
                <wp:simplePos x="0" y="0"/>
                <wp:positionH relativeFrom="column">
                  <wp:posOffset>-648970</wp:posOffset>
                </wp:positionH>
                <wp:positionV relativeFrom="paragraph">
                  <wp:posOffset>1032037</wp:posOffset>
                </wp:positionV>
                <wp:extent cx="7006590" cy="350520"/>
                <wp:effectExtent l="0" t="0" r="22860" b="1143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AA368F" w:rsidRDefault="001A27A0" w:rsidP="000A52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Start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 Stop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Voice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Speed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9" type="#_x0000_t202" style="position:absolute;margin-left:-51.1pt;margin-top:81.25pt;width:551.7pt;height:27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" fillcolor="white [3201]" strokeweight=".5pt">
                <v:textbox>
                  <w:txbxContent>
                    <w:p w:rsidR="004B1A55" w:rsidRPr="00AA368F" w:rsidRDefault="004B1A55" w:rsidP="000A52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Start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 Stop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Voice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Speed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 Volume</w:t>
                      </w:r>
                    </w:p>
                  </w:txbxContent>
                </v:textbox>
              </v:shape>
            </w:pict>
          </mc:Fallback>
        </mc:AlternateContent>
      </w:r>
    </w:p>
    <w:p w:rsidR="000A5277" w:rsidRDefault="000A5277"/>
    <w:p w:rsidR="00366B02" w:rsidRPr="00366B02" w:rsidRDefault="00AE0C21" w:rsidP="00366B02">
      <w:pPr>
        <w:rPr>
          <w:b/>
          <w:sz w:val="32"/>
          <w:szCs w:val="32"/>
        </w:rPr>
      </w:pPr>
      <w:r>
        <w:t>Once set up you can access Speech to Text from the bottom toolbar</w:t>
      </w:r>
      <w:r w:rsidR="00366B02" w:rsidRPr="00366B02">
        <w:rPr>
          <w:b/>
          <w:sz w:val="32"/>
          <w:szCs w:val="32"/>
        </w:rPr>
        <w:t xml:space="preserve"> Use Word Pad with Speech to text. </w:t>
      </w:r>
      <w:proofErr w:type="gramStart"/>
      <w:r w:rsidR="00366B02" w:rsidRPr="00366B02">
        <w:rPr>
          <w:b/>
          <w:sz w:val="32"/>
          <w:szCs w:val="32"/>
        </w:rPr>
        <w:t>Start/All Programmes/Accessories/Word pad.</w:t>
      </w:r>
      <w:proofErr w:type="gramEnd"/>
      <w:r w:rsidR="00366B02" w:rsidRPr="00366B02">
        <w:rPr>
          <w:b/>
          <w:sz w:val="32"/>
          <w:szCs w:val="32"/>
        </w:rPr>
        <w:t xml:space="preserve"> </w:t>
      </w:r>
    </w:p>
    <w:p w:rsidR="00AA368F" w:rsidRDefault="00982A79" w:rsidP="00366B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FF9895" wp14:editId="118D532A">
                <wp:simplePos x="0" y="0"/>
                <wp:positionH relativeFrom="column">
                  <wp:posOffset>2456121</wp:posOffset>
                </wp:positionH>
                <wp:positionV relativeFrom="paragraph">
                  <wp:posOffset>995222</wp:posOffset>
                </wp:positionV>
                <wp:extent cx="1095153" cy="1382233"/>
                <wp:effectExtent l="38100" t="38100" r="29210" b="279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153" cy="13822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193.4pt;margin-top:78.35pt;width:86.25pt;height:108.8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 w:rsidR="00366B02" w:rsidRPr="00366B02">
        <w:rPr>
          <w:b/>
          <w:sz w:val="32"/>
          <w:szCs w:val="32"/>
        </w:rPr>
        <w:t xml:space="preserve">Use Word Pad with Speech to text. </w:t>
      </w:r>
    </w:p>
    <w:p w:rsidR="00366B02" w:rsidRPr="00366B02" w:rsidRDefault="00366B02" w:rsidP="00366B02">
      <w:pPr>
        <w:rPr>
          <w:b/>
          <w:sz w:val="32"/>
          <w:szCs w:val="32"/>
        </w:rPr>
      </w:pPr>
      <w:proofErr w:type="gramStart"/>
      <w:r w:rsidRPr="00366B02">
        <w:rPr>
          <w:b/>
          <w:sz w:val="32"/>
          <w:szCs w:val="32"/>
        </w:rPr>
        <w:t>Start/All Programmes/Accessories/Word pad.</w:t>
      </w:r>
      <w:proofErr w:type="gramEnd"/>
      <w:r w:rsidRPr="00366B02">
        <w:rPr>
          <w:b/>
          <w:sz w:val="32"/>
          <w:szCs w:val="32"/>
        </w:rPr>
        <w:t xml:space="preserve"> </w:t>
      </w:r>
    </w:p>
    <w:p w:rsidR="00AE0C21" w:rsidRDefault="005B13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BC2D39" wp14:editId="4F1FE209">
                <wp:simplePos x="0" y="0"/>
                <wp:positionH relativeFrom="column">
                  <wp:posOffset>1127051</wp:posOffset>
                </wp:positionH>
                <wp:positionV relativeFrom="paragraph">
                  <wp:posOffset>2057193</wp:posOffset>
                </wp:positionV>
                <wp:extent cx="3189768" cy="180754"/>
                <wp:effectExtent l="0" t="0" r="10795" b="101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768" cy="180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Default="001A27A0" w:rsidP="005B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31" type="#_x0000_t202" style="position:absolute;margin-left:88.75pt;margin-top:162pt;width:251.15pt;height:14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" fillcolor="white [3201]" strokeweight=".5pt">
                <v:textbox>
                  <w:txbxContent>
                    <w:p w:rsidR="00290902" w:rsidRDefault="00290902" w:rsidP="005B1395"/>
                  </w:txbxContent>
                </v:textbox>
              </v:shape>
            </w:pict>
          </mc:Fallback>
        </mc:AlternateContent>
      </w:r>
      <w:r w:rsidR="00982A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2F568D" wp14:editId="54182C8C">
                <wp:simplePos x="0" y="0"/>
                <wp:positionH relativeFrom="column">
                  <wp:posOffset>659219</wp:posOffset>
                </wp:positionH>
                <wp:positionV relativeFrom="paragraph">
                  <wp:posOffset>2615890</wp:posOffset>
                </wp:positionV>
                <wp:extent cx="542260" cy="925032"/>
                <wp:effectExtent l="38100" t="0" r="29845" b="469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60" cy="9250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51.9pt;margin-top:206pt;width:42.7pt;height:72.8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366B02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E71E215" wp14:editId="31FB16B2">
            <wp:simplePos x="0" y="0"/>
            <wp:positionH relativeFrom="column">
              <wp:posOffset>-87630</wp:posOffset>
            </wp:positionH>
            <wp:positionV relativeFrom="paragraph">
              <wp:posOffset>29845</wp:posOffset>
            </wp:positionV>
            <wp:extent cx="5727065" cy="4061460"/>
            <wp:effectExtent l="19050" t="19050" r="26035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6"/>
                    <a:stretch/>
                  </pic:blipFill>
                  <pic:spPr bwMode="auto">
                    <a:xfrm>
                      <a:off x="0" y="0"/>
                      <a:ext cx="5727065" cy="406146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68F" w:rsidRPr="00AA368F" w:rsidRDefault="00AA368F">
      <w:pPr>
        <w:rPr>
          <w:b/>
          <w:noProof/>
          <w:sz w:val="36"/>
          <w:szCs w:val="36"/>
          <w:lang w:eastAsia="en-GB"/>
        </w:rPr>
      </w:pPr>
      <w:r w:rsidRPr="00AA368F">
        <w:rPr>
          <w:b/>
          <w:noProof/>
          <w:sz w:val="36"/>
          <w:szCs w:val="36"/>
          <w:lang w:eastAsia="en-GB"/>
        </w:rPr>
        <w:t>Start/ All Programmes/ Accessibility/ IVONA Minireader.</w:t>
      </w:r>
    </w:p>
    <w:p w:rsidR="00AE0C21" w:rsidRDefault="00AA36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A2870E" wp14:editId="5E23D623">
                <wp:simplePos x="0" y="0"/>
                <wp:positionH relativeFrom="column">
                  <wp:posOffset>5645888</wp:posOffset>
                </wp:positionH>
                <wp:positionV relativeFrom="paragraph">
                  <wp:posOffset>454586</wp:posOffset>
                </wp:positionV>
                <wp:extent cx="53163" cy="765471"/>
                <wp:effectExtent l="76200" t="38100" r="61595" b="158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63" cy="7654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444.55pt;margin-top:35.8pt;width:4.2pt;height:60.2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DAE372" wp14:editId="2B544104">
                <wp:simplePos x="0" y="0"/>
                <wp:positionH relativeFrom="column">
                  <wp:posOffset>4540102</wp:posOffset>
                </wp:positionH>
                <wp:positionV relativeFrom="paragraph">
                  <wp:posOffset>518382</wp:posOffset>
                </wp:positionV>
                <wp:extent cx="21265" cy="818706"/>
                <wp:effectExtent l="76200" t="38100" r="55245" b="1968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65" cy="8187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357.5pt;margin-top:40.8pt;width:1.65pt;height:64.4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4EFD8F" wp14:editId="23623F40">
                <wp:simplePos x="0" y="0"/>
                <wp:positionH relativeFrom="column">
                  <wp:posOffset>2456121</wp:posOffset>
                </wp:positionH>
                <wp:positionV relativeFrom="paragraph">
                  <wp:posOffset>454586</wp:posOffset>
                </wp:positionV>
                <wp:extent cx="435935" cy="765471"/>
                <wp:effectExtent l="0" t="38100" r="59690" b="158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935" cy="7654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193.4pt;margin-top:35.8pt;width:34.35pt;height:60.2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214E19" wp14:editId="17BDD260">
                <wp:simplePos x="0" y="0"/>
                <wp:positionH relativeFrom="column">
                  <wp:posOffset>478465</wp:posOffset>
                </wp:positionH>
                <wp:positionV relativeFrom="paragraph">
                  <wp:posOffset>518382</wp:posOffset>
                </wp:positionV>
                <wp:extent cx="42530" cy="701675"/>
                <wp:effectExtent l="76200" t="38100" r="72390" b="222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30" cy="701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37.65pt;margin-top:40.8pt;width:3.35pt;height:55.2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3C76AD" wp14:editId="72A1C7D3">
                <wp:simplePos x="0" y="0"/>
                <wp:positionH relativeFrom="column">
                  <wp:posOffset>0</wp:posOffset>
                </wp:positionH>
                <wp:positionV relativeFrom="paragraph">
                  <wp:posOffset>518382</wp:posOffset>
                </wp:positionV>
                <wp:extent cx="74428" cy="701748"/>
                <wp:effectExtent l="19050" t="38100" r="59055" b="222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8" cy="7017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0;margin-top:40.8pt;width:5.85pt;height:55.2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7BE8F5" wp14:editId="03A4C9DC">
                <wp:simplePos x="0" y="0"/>
                <wp:positionH relativeFrom="column">
                  <wp:posOffset>-648586</wp:posOffset>
                </wp:positionH>
                <wp:positionV relativeFrom="paragraph">
                  <wp:posOffset>1100043</wp:posOffset>
                </wp:positionV>
                <wp:extent cx="7006856" cy="467832"/>
                <wp:effectExtent l="0" t="0" r="22860" b="279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856" cy="467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AA368F" w:rsidRDefault="001A27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Start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 Stop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Voice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Speed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A368F">
                              <w:rPr>
                                <w:sz w:val="32"/>
                                <w:szCs w:val="32"/>
                              </w:rPr>
                              <w:t xml:space="preserve">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-51.05pt;margin-top:86.6pt;width:551.7pt;height:36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" fillcolor="white [3201]" strokeweight=".5pt">
                <v:textbox>
                  <w:txbxContent>
                    <w:p w:rsidR="00290902" w:rsidRPr="00AA368F" w:rsidRDefault="0029090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Start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 Stop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Voice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Speed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Pr="00AA368F">
                        <w:rPr>
                          <w:sz w:val="32"/>
                          <w:szCs w:val="32"/>
                        </w:rPr>
                        <w:t xml:space="preserve"> 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3E0C201" wp14:editId="407F8C56">
            <wp:simplePos x="0" y="0"/>
            <wp:positionH relativeFrom="column">
              <wp:posOffset>-646430</wp:posOffset>
            </wp:positionH>
            <wp:positionV relativeFrom="paragraph">
              <wp:posOffset>71120</wp:posOffset>
            </wp:positionV>
            <wp:extent cx="7006590" cy="729615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74846" r="13383" b="14356"/>
                    <a:stretch/>
                  </pic:blipFill>
                  <pic:spPr bwMode="auto">
                    <a:xfrm>
                      <a:off x="0" y="0"/>
                      <a:ext cx="700659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C21" w:rsidRDefault="00AE0C21">
      <w:pPr>
        <w:rPr>
          <w:noProof/>
          <w:lang w:eastAsia="en-GB"/>
        </w:rPr>
      </w:pPr>
    </w:p>
    <w:p w:rsidR="000A5277" w:rsidRDefault="000A5277"/>
    <w:p w:rsidR="000A5277" w:rsidRDefault="000A5277"/>
    <w:p w:rsidR="00E44838" w:rsidRDefault="00C8280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78F43" wp14:editId="067FFD3F">
                <wp:simplePos x="0" y="0"/>
                <wp:positionH relativeFrom="column">
                  <wp:posOffset>-605790</wp:posOffset>
                </wp:positionH>
                <wp:positionV relativeFrom="paragraph">
                  <wp:posOffset>110490</wp:posOffset>
                </wp:positionV>
                <wp:extent cx="6985000" cy="572770"/>
                <wp:effectExtent l="0" t="0" r="2540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385878" w:rsidRDefault="001A27A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85878"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385878">
                              <w:rPr>
                                <w:b/>
                                <w:sz w:val="36"/>
                                <w:szCs w:val="36"/>
                              </w:rPr>
                              <w:t>To make this appear</w:t>
                            </w:r>
                            <w:r w:rsidRPr="00385878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</w:t>
                            </w:r>
                            <w:r w:rsidRPr="0038587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say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-47.7pt;margin-top:8.7pt;width:550pt;height:4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" fillcolor="white [3201]" strokeweight=".5pt">
                <v:textbox>
                  <w:txbxContent>
                    <w:p w:rsidR="00290902" w:rsidRPr="00385878" w:rsidRDefault="0029090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85878"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Pr="00385878">
                        <w:rPr>
                          <w:b/>
                          <w:sz w:val="36"/>
                          <w:szCs w:val="36"/>
                        </w:rPr>
                        <w:t>To make this appear</w:t>
                      </w:r>
                      <w:r w:rsidRPr="00385878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</w:t>
                      </w:r>
                      <w:r w:rsidRPr="00385878">
                        <w:rPr>
                          <w:b/>
                          <w:sz w:val="36"/>
                          <w:szCs w:val="36"/>
                        </w:rPr>
                        <w:t xml:space="preserve"> say this</w:t>
                      </w:r>
                    </w:p>
                  </w:txbxContent>
                </v:textbox>
              </v:shape>
            </w:pict>
          </mc:Fallback>
        </mc:AlternateContent>
      </w:r>
    </w:p>
    <w:p w:rsidR="0037715E" w:rsidRDefault="0037715E"/>
    <w:p w:rsidR="0037715E" w:rsidRDefault="00C82807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7230FC2" wp14:editId="17207652">
            <wp:simplePos x="0" y="0"/>
            <wp:positionH relativeFrom="column">
              <wp:posOffset>-612775</wp:posOffset>
            </wp:positionH>
            <wp:positionV relativeFrom="paragraph">
              <wp:posOffset>33655</wp:posOffset>
            </wp:positionV>
            <wp:extent cx="6993255" cy="5783580"/>
            <wp:effectExtent l="19050" t="19050" r="17145" b="266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t="17596" r="20074" b="11277"/>
                    <a:stretch/>
                  </pic:blipFill>
                  <pic:spPr bwMode="auto">
                    <a:xfrm>
                      <a:off x="0" y="0"/>
                      <a:ext cx="6993255" cy="578358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15E" w:rsidRDefault="0037715E"/>
    <w:p w:rsidR="0037715E" w:rsidRDefault="0037715E"/>
    <w:p w:rsidR="0037715E" w:rsidRDefault="0037715E"/>
    <w:p w:rsidR="0037715E" w:rsidRDefault="0037715E"/>
    <w:p w:rsidR="0037715E" w:rsidRDefault="0037715E"/>
    <w:p w:rsidR="0037715E" w:rsidRDefault="00C82807">
      <w:r w:rsidRPr="00385878">
        <w:rPr>
          <w:b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367F065" wp14:editId="557E2CE7">
            <wp:simplePos x="0" y="0"/>
            <wp:positionH relativeFrom="column">
              <wp:posOffset>-521970</wp:posOffset>
            </wp:positionH>
            <wp:positionV relativeFrom="paragraph">
              <wp:posOffset>205740</wp:posOffset>
            </wp:positionV>
            <wp:extent cx="6808470" cy="5943600"/>
            <wp:effectExtent l="19050" t="19050" r="11430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13136" r="20818" b="13506"/>
                    <a:stretch/>
                  </pic:blipFill>
                  <pic:spPr bwMode="auto">
                    <a:xfrm>
                      <a:off x="0" y="0"/>
                      <a:ext cx="6808470" cy="594360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D8E6E" wp14:editId="259DFD1C">
                <wp:simplePos x="0" y="0"/>
                <wp:positionH relativeFrom="column">
                  <wp:posOffset>-521335</wp:posOffset>
                </wp:positionH>
                <wp:positionV relativeFrom="paragraph">
                  <wp:posOffset>-364490</wp:posOffset>
                </wp:positionV>
                <wp:extent cx="6804660" cy="572770"/>
                <wp:effectExtent l="0" t="0" r="1524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385878" w:rsidRDefault="001A27A0" w:rsidP="0038587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85878"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385878">
                              <w:rPr>
                                <w:b/>
                                <w:sz w:val="36"/>
                                <w:szCs w:val="36"/>
                              </w:rPr>
                              <w:t>To make this appear</w:t>
                            </w:r>
                            <w:r w:rsidRPr="00385878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</w:t>
                            </w:r>
                            <w:r w:rsidRPr="0038587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say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-41.05pt;margin-top:-28.7pt;width:535.8pt;height:4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" fillcolor="white [3201]" strokeweight=".5pt">
                <v:textbox>
                  <w:txbxContent>
                    <w:p w:rsidR="00290902" w:rsidRPr="00385878" w:rsidRDefault="00290902" w:rsidP="0038587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85878"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Pr="00385878">
                        <w:rPr>
                          <w:b/>
                          <w:sz w:val="36"/>
                          <w:szCs w:val="36"/>
                        </w:rPr>
                        <w:t>To make this appear</w:t>
                      </w:r>
                      <w:r w:rsidRPr="00385878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</w:t>
                      </w:r>
                      <w:r w:rsidRPr="00385878">
                        <w:rPr>
                          <w:b/>
                          <w:sz w:val="36"/>
                          <w:szCs w:val="36"/>
                        </w:rPr>
                        <w:t xml:space="preserve"> say this</w:t>
                      </w:r>
                    </w:p>
                  </w:txbxContent>
                </v:textbox>
              </v:shape>
            </w:pict>
          </mc:Fallback>
        </mc:AlternateContent>
      </w:r>
    </w:p>
    <w:p w:rsidR="0037715E" w:rsidRDefault="0037715E"/>
    <w:p w:rsidR="0037715E" w:rsidRDefault="0037715E"/>
    <w:p w:rsidR="0037715E" w:rsidRDefault="0037715E"/>
    <w:p w:rsidR="0037715E" w:rsidRDefault="0037715E"/>
    <w:p w:rsidR="0037715E" w:rsidRDefault="0037715E"/>
    <w:p w:rsidR="0037715E" w:rsidRDefault="0037715E"/>
    <w:p w:rsidR="0037715E" w:rsidRDefault="0037715E"/>
    <w:p w:rsidR="0037715E" w:rsidRDefault="00C82807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903EB45" wp14:editId="66659692">
            <wp:simplePos x="0" y="0"/>
            <wp:positionH relativeFrom="column">
              <wp:posOffset>-401320</wp:posOffset>
            </wp:positionH>
            <wp:positionV relativeFrom="paragraph">
              <wp:posOffset>-199390</wp:posOffset>
            </wp:positionV>
            <wp:extent cx="6273165" cy="5648960"/>
            <wp:effectExtent l="19050" t="19050" r="13335" b="279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2" t="13135" r="20818" b="11634"/>
                    <a:stretch/>
                  </pic:blipFill>
                  <pic:spPr bwMode="auto">
                    <a:xfrm>
                      <a:off x="0" y="0"/>
                      <a:ext cx="6273165" cy="564896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15E" w:rsidRDefault="0037715E"/>
    <w:p w:rsidR="00385878" w:rsidRPr="00385878" w:rsidRDefault="00385878" w:rsidP="00385878">
      <w:pPr>
        <w:rPr>
          <w:b/>
          <w:sz w:val="36"/>
          <w:szCs w:val="36"/>
        </w:rPr>
      </w:pPr>
      <w:r w:rsidRPr="00385878">
        <w:rPr>
          <w:sz w:val="36"/>
          <w:szCs w:val="36"/>
        </w:rPr>
        <w:t xml:space="preserve">   </w:t>
      </w:r>
    </w:p>
    <w:p w:rsidR="0037715E" w:rsidRPr="00385878" w:rsidRDefault="0037715E">
      <w:pPr>
        <w:rPr>
          <w:b/>
        </w:rPr>
      </w:pPr>
    </w:p>
    <w:p w:rsidR="009B5E68" w:rsidRDefault="009B5E68">
      <w:pPr>
        <w:rPr>
          <w:noProof/>
          <w:lang w:eastAsia="en-GB"/>
        </w:rPr>
      </w:pPr>
    </w:p>
    <w:p w:rsidR="0037715E" w:rsidRDefault="0037715E"/>
    <w:p w:rsidR="000A5277" w:rsidRDefault="000A5277"/>
    <w:p w:rsidR="000A5277" w:rsidRDefault="000A5277"/>
    <w:p w:rsidR="000D0139" w:rsidRDefault="000D0139"/>
    <w:p w:rsidR="000D0139" w:rsidRPr="000A5277" w:rsidRDefault="000D0139">
      <w:pPr>
        <w:rPr>
          <w:i/>
        </w:rPr>
      </w:pPr>
    </w:p>
    <w:p w:rsidR="000D0139" w:rsidRDefault="00C8280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E5D71" wp14:editId="7363A24C">
                <wp:simplePos x="0" y="0"/>
                <wp:positionH relativeFrom="column">
                  <wp:posOffset>-446405</wp:posOffset>
                </wp:positionH>
                <wp:positionV relativeFrom="paragraph">
                  <wp:posOffset>-109220</wp:posOffset>
                </wp:positionV>
                <wp:extent cx="6421755" cy="574040"/>
                <wp:effectExtent l="0" t="0" r="17145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755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385878" w:rsidRDefault="001A27A0" w:rsidP="003858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>To make this appear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say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-35.15pt;margin-top:-8.6pt;width:505.65pt;height:4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" fillcolor="white [3201]" strokeweight=".5pt">
                <v:textbox>
                  <w:txbxContent>
                    <w:p w:rsidR="00290902" w:rsidRPr="00385878" w:rsidRDefault="00290902" w:rsidP="003858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85878">
                        <w:rPr>
                          <w:b/>
                          <w:sz w:val="28"/>
                          <w:szCs w:val="28"/>
                        </w:rPr>
                        <w:t>To make this appear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ab/>
                        <w:t>say this</w:t>
                      </w:r>
                    </w:p>
                  </w:txbxContent>
                </v:textbox>
              </v:shape>
            </w:pict>
          </mc:Fallback>
        </mc:AlternateContent>
      </w:r>
    </w:p>
    <w:p w:rsidR="000D0139" w:rsidRDefault="00C82807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0562D2D" wp14:editId="15100306">
            <wp:simplePos x="0" y="0"/>
            <wp:positionH relativeFrom="column">
              <wp:posOffset>-448310</wp:posOffset>
            </wp:positionH>
            <wp:positionV relativeFrom="paragraph">
              <wp:posOffset>141605</wp:posOffset>
            </wp:positionV>
            <wp:extent cx="6424295" cy="5773420"/>
            <wp:effectExtent l="19050" t="19050" r="14605" b="177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2639" r="20260" b="12515"/>
                    <a:stretch/>
                  </pic:blipFill>
                  <pic:spPr bwMode="auto">
                    <a:xfrm>
                      <a:off x="0" y="0"/>
                      <a:ext cx="6424295" cy="577342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139" w:rsidRDefault="000D0139">
      <w:pPr>
        <w:rPr>
          <w:noProof/>
          <w:lang w:eastAsia="en-GB"/>
        </w:rPr>
      </w:pPr>
    </w:p>
    <w:p w:rsidR="000D0139" w:rsidRDefault="000D0139"/>
    <w:p w:rsidR="000D0139" w:rsidRDefault="000D0139"/>
    <w:p w:rsidR="000D0139" w:rsidRDefault="000D0139"/>
    <w:p w:rsidR="000D0139" w:rsidRDefault="000D0139"/>
    <w:p w:rsidR="000D0139" w:rsidRDefault="000D0139"/>
    <w:p w:rsidR="000D0139" w:rsidRDefault="000D0139"/>
    <w:p w:rsidR="000D0139" w:rsidRDefault="00C8280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0B155" wp14:editId="0CAFCD8B">
                <wp:simplePos x="0" y="0"/>
                <wp:positionH relativeFrom="column">
                  <wp:posOffset>-457835</wp:posOffset>
                </wp:positionH>
                <wp:positionV relativeFrom="paragraph">
                  <wp:posOffset>-1905</wp:posOffset>
                </wp:positionV>
                <wp:extent cx="6645275" cy="572770"/>
                <wp:effectExtent l="0" t="0" r="2222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385878" w:rsidRDefault="001A27A0" w:rsidP="003858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587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>To make this appear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>say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-36.05pt;margin-top:-.15pt;width:523.25pt;height:4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" fillcolor="white [3201]" strokeweight=".5pt">
                <v:textbox>
                  <w:txbxContent>
                    <w:p w:rsidR="00290902" w:rsidRPr="00385878" w:rsidRDefault="00290902" w:rsidP="003858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85878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>To make this appear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>say this</w:t>
                      </w:r>
                    </w:p>
                  </w:txbxContent>
                </v:textbox>
              </v:shape>
            </w:pict>
          </mc:Fallback>
        </mc:AlternateContent>
      </w:r>
    </w:p>
    <w:p w:rsidR="000D0139" w:rsidRDefault="00C82807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F6D01CC" wp14:editId="23EAC0B5">
            <wp:simplePos x="0" y="0"/>
            <wp:positionH relativeFrom="column">
              <wp:posOffset>-457835</wp:posOffset>
            </wp:positionH>
            <wp:positionV relativeFrom="paragraph">
              <wp:posOffset>245745</wp:posOffset>
            </wp:positionV>
            <wp:extent cx="6645275" cy="5931535"/>
            <wp:effectExtent l="19050" t="19050" r="22225" b="1206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3" t="12887" r="20446" b="12128"/>
                    <a:stretch/>
                  </pic:blipFill>
                  <pic:spPr bwMode="auto">
                    <a:xfrm>
                      <a:off x="0" y="0"/>
                      <a:ext cx="6645275" cy="593153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139" w:rsidRDefault="000D0139"/>
    <w:p w:rsidR="000D0139" w:rsidRDefault="000D0139"/>
    <w:p w:rsidR="000D0139" w:rsidRDefault="000D0139"/>
    <w:p w:rsidR="000D0139" w:rsidRDefault="000D0139"/>
    <w:p w:rsidR="000D0139" w:rsidRDefault="006543C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EFB22C" wp14:editId="29933AB2">
                <wp:simplePos x="0" y="0"/>
                <wp:positionH relativeFrom="column">
                  <wp:posOffset>-5380075</wp:posOffset>
                </wp:positionH>
                <wp:positionV relativeFrom="paragraph">
                  <wp:posOffset>-414020</wp:posOffset>
                </wp:positionV>
                <wp:extent cx="6602730" cy="574040"/>
                <wp:effectExtent l="0" t="0" r="26670" b="165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30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385878" w:rsidRDefault="001A27A0" w:rsidP="00C8280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>To make this appear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>say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-423.65pt;margin-top:-32.6pt;width:519.9pt;height:4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" fillcolor="white [3201]" strokeweight=".5pt">
                <v:textbox>
                  <w:txbxContent>
                    <w:p w:rsidR="00290902" w:rsidRPr="00385878" w:rsidRDefault="00290902" w:rsidP="00C8280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85878">
                        <w:rPr>
                          <w:b/>
                          <w:sz w:val="28"/>
                          <w:szCs w:val="28"/>
                        </w:rPr>
                        <w:t>To make this appear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>say this</w:t>
                      </w:r>
                    </w:p>
                  </w:txbxContent>
                </v:textbox>
              </v:shape>
            </w:pict>
          </mc:Fallback>
        </mc:AlternateContent>
      </w:r>
      <w:r w:rsidR="00F8671F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03F8A1F" wp14:editId="70A2775D">
            <wp:simplePos x="0" y="0"/>
            <wp:positionH relativeFrom="column">
              <wp:posOffset>-443865</wp:posOffset>
            </wp:positionH>
            <wp:positionV relativeFrom="paragraph">
              <wp:posOffset>5102860</wp:posOffset>
            </wp:positionV>
            <wp:extent cx="5240020" cy="3933825"/>
            <wp:effectExtent l="19050" t="19050" r="17780" b="285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6" t="13119" r="20260" b="23830"/>
                    <a:stretch/>
                  </pic:blipFill>
                  <pic:spPr bwMode="auto">
                    <a:xfrm>
                      <a:off x="0" y="0"/>
                      <a:ext cx="5240020" cy="393382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1F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3CA1C27" wp14:editId="1BA6D744">
            <wp:simplePos x="0" y="0"/>
            <wp:positionH relativeFrom="column">
              <wp:posOffset>-445135</wp:posOffset>
            </wp:positionH>
            <wp:positionV relativeFrom="paragraph">
              <wp:posOffset>157480</wp:posOffset>
            </wp:positionV>
            <wp:extent cx="6612255" cy="4954270"/>
            <wp:effectExtent l="19050" t="19050" r="17145" b="177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3" t="12684" r="20446" b="25131"/>
                    <a:stretch/>
                  </pic:blipFill>
                  <pic:spPr bwMode="auto">
                    <a:xfrm>
                      <a:off x="0" y="0"/>
                      <a:ext cx="6612255" cy="495427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9D1009" wp14:editId="267D1C49">
                <wp:simplePos x="0" y="0"/>
                <wp:positionH relativeFrom="column">
                  <wp:posOffset>-5367138</wp:posOffset>
                </wp:positionH>
                <wp:positionV relativeFrom="paragraph">
                  <wp:posOffset>-3376886</wp:posOffset>
                </wp:positionV>
                <wp:extent cx="6591300" cy="572770"/>
                <wp:effectExtent l="0" t="0" r="1905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7A0" w:rsidRPr="00385878" w:rsidRDefault="001A27A0" w:rsidP="0038587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>To make this appear</w:t>
                            </w:r>
                            <w:r w:rsidRPr="00385878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say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-422.6pt;margin-top:-265.9pt;width:519pt;height:4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" fillcolor="white [3201]" strokeweight=".5pt">
                <v:textbox>
                  <w:txbxContent>
                    <w:p w:rsidR="00290902" w:rsidRPr="00385878" w:rsidRDefault="00290902" w:rsidP="0038587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>To make this appear</w:t>
                      </w:r>
                      <w:r w:rsidRPr="00385878">
                        <w:rPr>
                          <w:b/>
                          <w:sz w:val="28"/>
                          <w:szCs w:val="28"/>
                        </w:rPr>
                        <w:tab/>
                        <w:t xml:space="preserve"> say this</w:t>
                      </w:r>
                    </w:p>
                  </w:txbxContent>
                </v:textbox>
              </v:shape>
            </w:pict>
          </mc:Fallback>
        </mc:AlternateContent>
      </w:r>
    </w:p>
    <w:p w:rsidR="000D0139" w:rsidRDefault="000D0139"/>
    <w:p w:rsidR="000D0139" w:rsidRDefault="000D0139"/>
    <w:p w:rsidR="000D0139" w:rsidRDefault="000D0139"/>
    <w:p w:rsidR="000D0139" w:rsidRDefault="000D0139"/>
    <w:p w:rsidR="000D0139" w:rsidRDefault="000D0139">
      <w:pPr>
        <w:rPr>
          <w:noProof/>
          <w:lang w:eastAsia="en-GB"/>
        </w:rPr>
      </w:pPr>
    </w:p>
    <w:p w:rsidR="000D0139" w:rsidRDefault="000D0139"/>
    <w:p w:rsidR="000D0139" w:rsidRDefault="000D0139"/>
    <w:p w:rsidR="000D0139" w:rsidRDefault="000D0139"/>
    <w:p w:rsidR="00E44838" w:rsidRDefault="00E44838"/>
    <w:sectPr w:rsidR="00E44838" w:rsidSect="00290902">
      <w:footerReference w:type="default" r:id="rId3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7A0" w:rsidRDefault="001A27A0" w:rsidP="00C82807">
      <w:pPr>
        <w:spacing w:after="0" w:line="240" w:lineRule="auto"/>
      </w:pPr>
      <w:r>
        <w:separator/>
      </w:r>
    </w:p>
  </w:endnote>
  <w:endnote w:type="continuationSeparator" w:id="0">
    <w:p w:rsidR="001A27A0" w:rsidRDefault="001A27A0" w:rsidP="00C82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5814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27A0" w:rsidRDefault="001A27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49F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A27A0" w:rsidRDefault="001A27A0" w:rsidP="00F8671F">
    <w:pPr>
      <w:pStyle w:val="Footer"/>
      <w:jc w:val="right"/>
    </w:pPr>
    <w:r>
      <w:t xml:space="preserve">Additional Needs Department/ Selkirk High School/2014/ Mrs Fraser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7A0" w:rsidRDefault="001A27A0" w:rsidP="00C82807">
      <w:pPr>
        <w:spacing w:after="0" w:line="240" w:lineRule="auto"/>
      </w:pPr>
      <w:r>
        <w:separator/>
      </w:r>
    </w:p>
  </w:footnote>
  <w:footnote w:type="continuationSeparator" w:id="0">
    <w:p w:rsidR="001A27A0" w:rsidRDefault="001A27A0" w:rsidP="00C82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38"/>
    <w:rsid w:val="00047940"/>
    <w:rsid w:val="000A5277"/>
    <w:rsid w:val="000A728F"/>
    <w:rsid w:val="000B4DB3"/>
    <w:rsid w:val="000D0139"/>
    <w:rsid w:val="001A27A0"/>
    <w:rsid w:val="001B2A20"/>
    <w:rsid w:val="00290902"/>
    <w:rsid w:val="003074C4"/>
    <w:rsid w:val="00322B17"/>
    <w:rsid w:val="00366B02"/>
    <w:rsid w:val="0037715E"/>
    <w:rsid w:val="00385878"/>
    <w:rsid w:val="00487B94"/>
    <w:rsid w:val="004B1A55"/>
    <w:rsid w:val="005B1395"/>
    <w:rsid w:val="006543CF"/>
    <w:rsid w:val="007770F1"/>
    <w:rsid w:val="008A01B7"/>
    <w:rsid w:val="008A2A65"/>
    <w:rsid w:val="00982A79"/>
    <w:rsid w:val="009B5E68"/>
    <w:rsid w:val="00AA368F"/>
    <w:rsid w:val="00AE0C21"/>
    <w:rsid w:val="00AF4CEE"/>
    <w:rsid w:val="00B3136C"/>
    <w:rsid w:val="00BA73E0"/>
    <w:rsid w:val="00C82807"/>
    <w:rsid w:val="00D00BEC"/>
    <w:rsid w:val="00E44838"/>
    <w:rsid w:val="00EA290B"/>
    <w:rsid w:val="00EB49F2"/>
    <w:rsid w:val="00F8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2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807"/>
  </w:style>
  <w:style w:type="paragraph" w:styleId="Footer">
    <w:name w:val="footer"/>
    <w:basedOn w:val="Normal"/>
    <w:link w:val="FooterChar"/>
    <w:uiPriority w:val="99"/>
    <w:unhideWhenUsed/>
    <w:rsid w:val="00C82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807"/>
  </w:style>
  <w:style w:type="paragraph" w:styleId="Title">
    <w:name w:val="Title"/>
    <w:basedOn w:val="Normal"/>
    <w:next w:val="Normal"/>
    <w:link w:val="TitleChar"/>
    <w:uiPriority w:val="10"/>
    <w:qFormat/>
    <w:rsid w:val="002909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909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9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909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2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807"/>
  </w:style>
  <w:style w:type="paragraph" w:styleId="Footer">
    <w:name w:val="footer"/>
    <w:basedOn w:val="Normal"/>
    <w:link w:val="FooterChar"/>
    <w:uiPriority w:val="99"/>
    <w:unhideWhenUsed/>
    <w:rsid w:val="00C82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807"/>
  </w:style>
  <w:style w:type="paragraph" w:styleId="Title">
    <w:name w:val="Title"/>
    <w:basedOn w:val="Normal"/>
    <w:next w:val="Normal"/>
    <w:link w:val="TitleChar"/>
    <w:uiPriority w:val="10"/>
    <w:qFormat/>
    <w:rsid w:val="002909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909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9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909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Speech to Text in School - Where to find it.  / How to set up the headset microphone. / Checking Sound.  /Built in Tutorials "How to Train Your Computer to Better Understand You".  / Using Speech to Text in School - Word Pad and Ivona Mini-Reader.  Basic word commands.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FDA53B28</Template>
  <TotalTime>163</TotalTime>
  <Pages>14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Started with Speech to Text   </vt:lpstr>
    </vt:vector>
  </TitlesOfParts>
  <Company>RM plc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Started with Speech to Text   </dc:title>
  <dc:subject>Getting Started with Speech </dc:subject>
  <dc:creator>Mrs Fraser</dc:creator>
  <cp:lastModifiedBy>Mrs Fraser</cp:lastModifiedBy>
  <cp:revision>8</cp:revision>
  <cp:lastPrinted>2014-11-12T13:19:00Z</cp:lastPrinted>
  <dcterms:created xsi:type="dcterms:W3CDTF">2014-10-28T17:55:00Z</dcterms:created>
  <dcterms:modified xsi:type="dcterms:W3CDTF">2014-11-12T15:02:00Z</dcterms:modified>
</cp:coreProperties>
</file>